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8E2" w:rsidRDefault="006168E2" w:rsidP="006168E2">
      <w:pPr>
        <w:spacing w:after="0" w:line="240" w:lineRule="auto"/>
        <w:rPr>
          <w:b/>
          <w:color w:val="3B3838"/>
          <w:sz w:val="24"/>
          <w:szCs w:val="24"/>
        </w:rPr>
      </w:pPr>
      <w:r>
        <w:rPr>
          <w:b/>
          <w:color w:val="3B3838"/>
          <w:sz w:val="24"/>
          <w:szCs w:val="24"/>
        </w:rPr>
        <w:tab/>
      </w:r>
      <w:r>
        <w:rPr>
          <w:b/>
          <w:color w:val="3B3838"/>
          <w:sz w:val="24"/>
          <w:szCs w:val="24"/>
        </w:rPr>
        <w:tab/>
      </w:r>
      <w:r>
        <w:rPr>
          <w:b/>
          <w:color w:val="3B3838"/>
          <w:sz w:val="24"/>
          <w:szCs w:val="24"/>
        </w:rPr>
        <w:tab/>
        <w:t>2018 BOOK DRIVE SPONSORSHIP FORM</w:t>
      </w:r>
    </w:p>
    <w:p w:rsidR="006168E2" w:rsidRDefault="006168E2" w:rsidP="006168E2">
      <w:pPr>
        <w:spacing w:after="0" w:line="240" w:lineRule="auto"/>
        <w:rPr>
          <w:b/>
          <w:color w:val="3B3838"/>
          <w:sz w:val="24"/>
          <w:szCs w:val="24"/>
        </w:rPr>
      </w:pPr>
      <w:r>
        <w:rPr>
          <w:b/>
          <w:color w:val="3B3838"/>
          <w:sz w:val="24"/>
          <w:szCs w:val="24"/>
        </w:rPr>
        <w:tab/>
      </w:r>
      <w:r>
        <w:rPr>
          <w:b/>
          <w:color w:val="3B3838"/>
          <w:sz w:val="24"/>
          <w:szCs w:val="24"/>
        </w:rPr>
        <w:tab/>
      </w:r>
      <w:r>
        <w:rPr>
          <w:b/>
          <w:color w:val="3B3838"/>
          <w:sz w:val="24"/>
          <w:szCs w:val="24"/>
        </w:rPr>
        <w:tab/>
        <w:t xml:space="preserve">                    </w:t>
      </w:r>
      <w:r w:rsidR="005F67D7">
        <w:rPr>
          <w:b/>
          <w:color w:val="3B3838"/>
          <w:sz w:val="24"/>
          <w:szCs w:val="24"/>
        </w:rPr>
        <w:t>Book D</w:t>
      </w:r>
      <w:r>
        <w:rPr>
          <w:b/>
          <w:color w:val="3B3838"/>
          <w:sz w:val="24"/>
          <w:szCs w:val="24"/>
        </w:rPr>
        <w:t>rive May 1-31</w:t>
      </w:r>
    </w:p>
    <w:p w:rsidR="006168E2" w:rsidRDefault="006168E2" w:rsidP="006168E2">
      <w:pPr>
        <w:spacing w:after="0" w:line="240" w:lineRule="auto"/>
        <w:rPr>
          <w:b/>
          <w:color w:val="3B3838"/>
          <w:sz w:val="24"/>
          <w:szCs w:val="24"/>
        </w:rPr>
      </w:pPr>
    </w:p>
    <w:p w:rsidR="006168E2" w:rsidRPr="004E7672" w:rsidRDefault="006168E2" w:rsidP="006168E2">
      <w:pPr>
        <w:spacing w:after="0" w:line="240" w:lineRule="auto"/>
        <w:rPr>
          <w:b/>
          <w:color w:val="3B3838"/>
          <w:sz w:val="24"/>
          <w:szCs w:val="24"/>
        </w:rPr>
      </w:pPr>
      <w:r>
        <w:rPr>
          <w:b/>
          <w:color w:val="3B3838"/>
          <w:sz w:val="24"/>
          <w:szCs w:val="24"/>
        </w:rPr>
        <w:t>GOLD SPONSOR $</w:t>
      </w:r>
      <w:r w:rsidR="00A42F12">
        <w:rPr>
          <w:b/>
          <w:color w:val="3B3838"/>
          <w:sz w:val="24"/>
          <w:szCs w:val="24"/>
        </w:rPr>
        <w:t>500</w:t>
      </w:r>
    </w:p>
    <w:p w:rsidR="006168E2" w:rsidRPr="004E7672" w:rsidRDefault="006168E2" w:rsidP="006168E2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4E7672">
        <w:rPr>
          <w:color w:val="3B3838"/>
          <w:sz w:val="24"/>
          <w:szCs w:val="24"/>
        </w:rPr>
        <w:t xml:space="preserve">Recognition on </w:t>
      </w:r>
      <w:r>
        <w:rPr>
          <w:color w:val="3B3838"/>
          <w:sz w:val="24"/>
          <w:szCs w:val="24"/>
        </w:rPr>
        <w:t>United Way of North Idaho</w:t>
      </w:r>
      <w:r w:rsidRPr="004E7672">
        <w:rPr>
          <w:color w:val="3B3838"/>
          <w:sz w:val="24"/>
          <w:szCs w:val="24"/>
        </w:rPr>
        <w:t xml:space="preserve"> website</w:t>
      </w:r>
    </w:p>
    <w:p w:rsidR="00090449" w:rsidRDefault="006168E2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090449">
        <w:rPr>
          <w:color w:val="3B3838"/>
          <w:sz w:val="24"/>
          <w:szCs w:val="24"/>
        </w:rPr>
        <w:t>Company or organization logo or name listed as a G</w:t>
      </w:r>
      <w:r w:rsidR="00090449">
        <w:rPr>
          <w:color w:val="3B3838"/>
          <w:sz w:val="24"/>
          <w:szCs w:val="24"/>
        </w:rPr>
        <w:t>old Sponsor on printed material</w:t>
      </w:r>
    </w:p>
    <w:p w:rsidR="006168E2" w:rsidRPr="00090449" w:rsidRDefault="006168E2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090449">
        <w:rPr>
          <w:color w:val="3B3838"/>
          <w:sz w:val="24"/>
          <w:szCs w:val="24"/>
        </w:rPr>
        <w:t>Recognition in promotional press releases</w:t>
      </w:r>
    </w:p>
    <w:p w:rsidR="006168E2" w:rsidRPr="004E7672" w:rsidRDefault="006168E2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4E7672">
        <w:rPr>
          <w:color w:val="3B3838"/>
          <w:sz w:val="24"/>
          <w:szCs w:val="24"/>
        </w:rPr>
        <w:t xml:space="preserve">Recognition as a Gold Sponsor in social media outreach </w:t>
      </w:r>
    </w:p>
    <w:p w:rsidR="006168E2" w:rsidRPr="004E7672" w:rsidRDefault="006168E2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4E7672">
        <w:rPr>
          <w:color w:val="3B3838"/>
          <w:sz w:val="24"/>
          <w:szCs w:val="24"/>
        </w:rPr>
        <w:t>Recognition in final results report distribute to all United Way participating p</w:t>
      </w:r>
      <w:r w:rsidR="006A0CEC">
        <w:rPr>
          <w:color w:val="3B3838"/>
          <w:sz w:val="24"/>
          <w:szCs w:val="24"/>
        </w:rPr>
        <w:t>artners,  book donors</w:t>
      </w:r>
      <w:r w:rsidRPr="004E7672">
        <w:rPr>
          <w:color w:val="3B3838"/>
          <w:sz w:val="24"/>
          <w:szCs w:val="24"/>
        </w:rPr>
        <w:t xml:space="preserve"> and local media outlets</w:t>
      </w:r>
    </w:p>
    <w:p w:rsidR="006168E2" w:rsidRPr="004E7672" w:rsidRDefault="006168E2" w:rsidP="006168E2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color w:val="3B3838"/>
          <w:sz w:val="24"/>
          <w:szCs w:val="24"/>
        </w:rPr>
      </w:pPr>
    </w:p>
    <w:p w:rsidR="006168E2" w:rsidRPr="004E7672" w:rsidRDefault="006168E2" w:rsidP="006168E2">
      <w:pPr>
        <w:spacing w:after="0" w:line="240" w:lineRule="auto"/>
        <w:rPr>
          <w:color w:val="3B3838"/>
          <w:sz w:val="24"/>
          <w:szCs w:val="24"/>
        </w:rPr>
      </w:pPr>
      <w:r w:rsidRPr="004E7672">
        <w:rPr>
          <w:b/>
          <w:color w:val="3B3838"/>
          <w:sz w:val="24"/>
          <w:szCs w:val="24"/>
        </w:rPr>
        <w:t>SILVER SPONSOR $</w:t>
      </w:r>
      <w:r w:rsidR="00A42F12">
        <w:rPr>
          <w:b/>
          <w:color w:val="3B3838"/>
          <w:sz w:val="24"/>
          <w:szCs w:val="24"/>
        </w:rPr>
        <w:t>250</w:t>
      </w:r>
    </w:p>
    <w:p w:rsidR="00090449" w:rsidRDefault="00090449" w:rsidP="006168E2">
      <w:pPr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>Silver Sponsor recognition on United Way of North Idaho website</w:t>
      </w:r>
    </w:p>
    <w:p w:rsidR="006168E2" w:rsidRPr="004E7672" w:rsidRDefault="00090449" w:rsidP="006168E2">
      <w:pPr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 xml:space="preserve">Company or organization logo listed on printed material as Silver Sponsor </w:t>
      </w:r>
    </w:p>
    <w:p w:rsidR="006168E2" w:rsidRPr="004E7672" w:rsidRDefault="006168E2" w:rsidP="006168E2">
      <w:pPr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4E7672">
        <w:rPr>
          <w:color w:val="3B3838"/>
          <w:sz w:val="24"/>
          <w:szCs w:val="24"/>
        </w:rPr>
        <w:t>Recognition as a Silver Sponsor in social media outreach</w:t>
      </w:r>
    </w:p>
    <w:p w:rsidR="006168E2" w:rsidRPr="004E7672" w:rsidRDefault="006168E2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4E7672">
        <w:rPr>
          <w:color w:val="3B3838"/>
          <w:sz w:val="24"/>
          <w:szCs w:val="24"/>
        </w:rPr>
        <w:t>Recognition in final results report distribute to all United Way part</w:t>
      </w:r>
      <w:r w:rsidR="006A0CEC">
        <w:rPr>
          <w:color w:val="3B3838"/>
          <w:sz w:val="24"/>
          <w:szCs w:val="24"/>
        </w:rPr>
        <w:t>icipating partners, book donors</w:t>
      </w:r>
      <w:r w:rsidRPr="004E7672">
        <w:rPr>
          <w:color w:val="3B3838"/>
          <w:sz w:val="24"/>
          <w:szCs w:val="24"/>
        </w:rPr>
        <w:t xml:space="preserve"> and local media outlets</w:t>
      </w:r>
    </w:p>
    <w:p w:rsidR="006168E2" w:rsidRPr="004E7672" w:rsidRDefault="006168E2" w:rsidP="006168E2">
      <w:pPr>
        <w:spacing w:after="0" w:line="240" w:lineRule="auto"/>
        <w:rPr>
          <w:color w:val="3B3838"/>
          <w:sz w:val="24"/>
          <w:szCs w:val="24"/>
        </w:rPr>
      </w:pPr>
      <w:bookmarkStart w:id="0" w:name="_GoBack"/>
      <w:bookmarkEnd w:id="0"/>
    </w:p>
    <w:p w:rsidR="006168E2" w:rsidRPr="004E7672" w:rsidRDefault="00A42F12" w:rsidP="006168E2">
      <w:pPr>
        <w:spacing w:after="0" w:line="240" w:lineRule="auto"/>
        <w:rPr>
          <w:b/>
          <w:color w:val="3B3838"/>
          <w:sz w:val="24"/>
          <w:szCs w:val="24"/>
        </w:rPr>
      </w:pPr>
      <w:r>
        <w:rPr>
          <w:b/>
          <w:color w:val="3B3838"/>
          <w:sz w:val="24"/>
          <w:szCs w:val="24"/>
        </w:rPr>
        <w:t>BRONZE SPONSOR $1</w:t>
      </w:r>
      <w:r w:rsidR="006168E2" w:rsidRPr="004E7672">
        <w:rPr>
          <w:b/>
          <w:color w:val="3B3838"/>
          <w:sz w:val="24"/>
          <w:szCs w:val="24"/>
        </w:rPr>
        <w:t>00</w:t>
      </w:r>
    </w:p>
    <w:p w:rsidR="006168E2" w:rsidRDefault="006A0CEC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>Bronze Sponsor recognition on United Way of North Idaho website</w:t>
      </w:r>
    </w:p>
    <w:p w:rsidR="006A0CEC" w:rsidRDefault="006A0CEC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>Company or organization name listed on printed materials as a Bronze Sponsor</w:t>
      </w:r>
    </w:p>
    <w:p w:rsidR="006168E2" w:rsidRPr="003A5A4E" w:rsidRDefault="006168E2" w:rsidP="006168E2">
      <w:pPr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  <w:r w:rsidRPr="003A5A4E">
        <w:rPr>
          <w:color w:val="3B3838"/>
          <w:sz w:val="24"/>
          <w:szCs w:val="24"/>
        </w:rPr>
        <w:t xml:space="preserve">Recognition in final results report distribute to all United Way participating </w:t>
      </w:r>
      <w:r w:rsidR="006A0CEC">
        <w:rPr>
          <w:color w:val="3B3838"/>
          <w:sz w:val="24"/>
          <w:szCs w:val="24"/>
        </w:rPr>
        <w:t>partners, book donors</w:t>
      </w:r>
      <w:r w:rsidRPr="003A5A4E">
        <w:rPr>
          <w:color w:val="3B3838"/>
          <w:sz w:val="24"/>
          <w:szCs w:val="24"/>
        </w:rPr>
        <w:t xml:space="preserve"> and local media outlets</w:t>
      </w:r>
    </w:p>
    <w:p w:rsidR="006168E2" w:rsidRPr="004E7672" w:rsidRDefault="006168E2" w:rsidP="006168E2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color w:val="3B3838"/>
          <w:sz w:val="24"/>
          <w:szCs w:val="24"/>
        </w:rPr>
      </w:pPr>
    </w:p>
    <w:p w:rsidR="006168E2" w:rsidRPr="004E7672" w:rsidRDefault="006168E2" w:rsidP="006168E2">
      <w:pPr>
        <w:rPr>
          <w:b/>
          <w:color w:val="3B3838"/>
          <w:sz w:val="24"/>
          <w:szCs w:val="24"/>
        </w:rPr>
      </w:pPr>
      <w:r w:rsidRPr="004E7672">
        <w:rPr>
          <w:b/>
          <w:color w:val="3B3838"/>
          <w:sz w:val="24"/>
          <w:szCs w:val="24"/>
        </w:rPr>
        <w:t xml:space="preserve">YES! We are proud to be a sponsor of the </w:t>
      </w:r>
      <w:r w:rsidR="0080183D">
        <w:rPr>
          <w:b/>
          <w:color w:val="3B3838"/>
          <w:sz w:val="24"/>
          <w:szCs w:val="24"/>
        </w:rPr>
        <w:t>United Way Month</w:t>
      </w:r>
      <w:r w:rsidRPr="004E7672">
        <w:rPr>
          <w:b/>
          <w:color w:val="3B3838"/>
          <w:sz w:val="24"/>
          <w:szCs w:val="24"/>
        </w:rPr>
        <w:t xml:space="preserve"> of Action Book Drive at the level indicated below.</w:t>
      </w:r>
    </w:p>
    <w:p w:rsidR="000C5DB1" w:rsidRDefault="006168E2" w:rsidP="006168E2">
      <w:pPr>
        <w:pBdr>
          <w:bottom w:val="single" w:sz="12" w:space="1" w:color="auto"/>
        </w:pBdr>
        <w:rPr>
          <w:color w:val="3B3838"/>
          <w:sz w:val="24"/>
          <w:szCs w:val="24"/>
        </w:rPr>
      </w:pPr>
      <w:r w:rsidRPr="004E7672">
        <w:rPr>
          <w:color w:val="3B3838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4E7672">
        <w:rPr>
          <w:color w:val="3B3838"/>
          <w:sz w:val="24"/>
          <w:szCs w:val="24"/>
        </w:rPr>
        <w:instrText xml:space="preserve"> FORMCHECKBOX </w:instrText>
      </w:r>
      <w:r w:rsidR="00B675DE">
        <w:rPr>
          <w:color w:val="3B3838"/>
          <w:sz w:val="24"/>
          <w:szCs w:val="24"/>
        </w:rPr>
      </w:r>
      <w:r w:rsidR="00B675DE">
        <w:rPr>
          <w:color w:val="3B3838"/>
          <w:sz w:val="24"/>
          <w:szCs w:val="24"/>
        </w:rPr>
        <w:fldChar w:fldCharType="separate"/>
      </w:r>
      <w:r w:rsidRPr="004E7672">
        <w:rPr>
          <w:color w:val="3B3838"/>
          <w:sz w:val="24"/>
          <w:szCs w:val="24"/>
        </w:rPr>
        <w:fldChar w:fldCharType="end"/>
      </w:r>
      <w:bookmarkEnd w:id="1"/>
      <w:r w:rsidRPr="004E7672">
        <w:rPr>
          <w:color w:val="3B3838"/>
          <w:sz w:val="24"/>
          <w:szCs w:val="24"/>
        </w:rPr>
        <w:t xml:space="preserve">  Gold Support</w:t>
      </w:r>
      <w:r w:rsidRPr="004E7672">
        <w:rPr>
          <w:color w:val="3B3838"/>
          <w:sz w:val="24"/>
          <w:szCs w:val="24"/>
        </w:rPr>
        <w:tab/>
      </w:r>
      <w:r w:rsidRPr="004E7672">
        <w:rPr>
          <w:color w:val="3B3838"/>
          <w:sz w:val="24"/>
          <w:szCs w:val="24"/>
        </w:rPr>
        <w:tab/>
      </w:r>
      <w:r w:rsidRPr="004E7672">
        <w:rPr>
          <w:color w:val="3B3838"/>
          <w:sz w:val="24"/>
          <w:szCs w:val="24"/>
        </w:rPr>
        <w:tab/>
      </w:r>
      <w:r w:rsidRPr="004E7672">
        <w:rPr>
          <w:color w:val="3B3838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4E7672">
        <w:rPr>
          <w:color w:val="3B3838"/>
          <w:sz w:val="24"/>
          <w:szCs w:val="24"/>
        </w:rPr>
        <w:instrText xml:space="preserve"> FORMCHECKBOX </w:instrText>
      </w:r>
      <w:r w:rsidR="00B675DE">
        <w:rPr>
          <w:color w:val="3B3838"/>
          <w:sz w:val="24"/>
          <w:szCs w:val="24"/>
        </w:rPr>
      </w:r>
      <w:r w:rsidR="00B675DE">
        <w:rPr>
          <w:color w:val="3B3838"/>
          <w:sz w:val="24"/>
          <w:szCs w:val="24"/>
        </w:rPr>
        <w:fldChar w:fldCharType="separate"/>
      </w:r>
      <w:r w:rsidRPr="004E7672">
        <w:rPr>
          <w:color w:val="3B3838"/>
          <w:sz w:val="24"/>
          <w:szCs w:val="24"/>
        </w:rPr>
        <w:fldChar w:fldCharType="end"/>
      </w:r>
      <w:r w:rsidRPr="004E7672">
        <w:rPr>
          <w:color w:val="3B3838"/>
          <w:sz w:val="24"/>
          <w:szCs w:val="24"/>
        </w:rPr>
        <w:t xml:space="preserve">  Silver Support </w:t>
      </w:r>
      <w:r w:rsidRPr="004E7672">
        <w:rPr>
          <w:color w:val="3B3838"/>
          <w:sz w:val="24"/>
          <w:szCs w:val="24"/>
        </w:rPr>
        <w:tab/>
      </w:r>
      <w:r w:rsidRPr="004E7672">
        <w:rPr>
          <w:color w:val="3B3838"/>
          <w:sz w:val="24"/>
          <w:szCs w:val="24"/>
        </w:rPr>
        <w:tab/>
      </w:r>
      <w:r w:rsidRPr="004E7672">
        <w:rPr>
          <w:color w:val="3B3838"/>
          <w:sz w:val="24"/>
          <w:szCs w:val="24"/>
        </w:rPr>
        <w:tab/>
      </w:r>
      <w:r w:rsidRPr="004E7672">
        <w:rPr>
          <w:color w:val="3B3838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4E7672">
        <w:rPr>
          <w:color w:val="3B3838"/>
          <w:sz w:val="24"/>
          <w:szCs w:val="24"/>
        </w:rPr>
        <w:instrText xml:space="preserve"> FORMCHECKBOX </w:instrText>
      </w:r>
      <w:r w:rsidR="00B675DE">
        <w:rPr>
          <w:color w:val="3B3838"/>
          <w:sz w:val="24"/>
          <w:szCs w:val="24"/>
        </w:rPr>
      </w:r>
      <w:r w:rsidR="00B675DE">
        <w:rPr>
          <w:color w:val="3B3838"/>
          <w:sz w:val="24"/>
          <w:szCs w:val="24"/>
        </w:rPr>
        <w:fldChar w:fldCharType="separate"/>
      </w:r>
      <w:r w:rsidRPr="004E7672">
        <w:rPr>
          <w:color w:val="3B3838"/>
          <w:sz w:val="24"/>
          <w:szCs w:val="24"/>
        </w:rPr>
        <w:fldChar w:fldCharType="end"/>
      </w:r>
      <w:r w:rsidRPr="004E7672">
        <w:rPr>
          <w:color w:val="3B3838"/>
          <w:sz w:val="24"/>
          <w:szCs w:val="24"/>
        </w:rPr>
        <w:t xml:space="preserve">  Bronze Sup</w:t>
      </w:r>
      <w:r w:rsidR="006A0CEC">
        <w:rPr>
          <w:color w:val="3B3838"/>
          <w:sz w:val="24"/>
          <w:szCs w:val="24"/>
        </w:rPr>
        <w:t>port</w:t>
      </w:r>
    </w:p>
    <w:p w:rsidR="0080183D" w:rsidRDefault="0080183D" w:rsidP="006168E2">
      <w:pPr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>Company</w:t>
      </w:r>
      <w:proofErr w:type="gramStart"/>
      <w:r>
        <w:rPr>
          <w:color w:val="3B3838"/>
          <w:sz w:val="24"/>
          <w:szCs w:val="24"/>
        </w:rPr>
        <w:t>:_</w:t>
      </w:r>
      <w:proofErr w:type="gramEnd"/>
      <w:r>
        <w:rPr>
          <w:color w:val="3B3838"/>
          <w:sz w:val="24"/>
          <w:szCs w:val="24"/>
        </w:rPr>
        <w:t>___________________________________</w:t>
      </w:r>
    </w:p>
    <w:p w:rsidR="0080183D" w:rsidRDefault="0080183D" w:rsidP="006168E2">
      <w:pPr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>Name</w:t>
      </w:r>
      <w:proofErr w:type="gramStart"/>
      <w:r>
        <w:rPr>
          <w:color w:val="3B3838"/>
          <w:sz w:val="24"/>
          <w:szCs w:val="24"/>
        </w:rPr>
        <w:t>:_</w:t>
      </w:r>
      <w:proofErr w:type="gramEnd"/>
      <w:r>
        <w:rPr>
          <w:color w:val="3B3838"/>
          <w:sz w:val="24"/>
          <w:szCs w:val="24"/>
        </w:rPr>
        <w:t>______________________Date:_____________</w:t>
      </w:r>
    </w:p>
    <w:p w:rsidR="0080183D" w:rsidRDefault="0080183D" w:rsidP="006168E2">
      <w:pPr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>Title</w:t>
      </w:r>
      <w:proofErr w:type="gramStart"/>
      <w:r>
        <w:rPr>
          <w:color w:val="3B3838"/>
          <w:sz w:val="24"/>
          <w:szCs w:val="24"/>
        </w:rPr>
        <w:t>:_</w:t>
      </w:r>
      <w:proofErr w:type="gramEnd"/>
      <w:r>
        <w:rPr>
          <w:color w:val="3B3838"/>
          <w:sz w:val="24"/>
          <w:szCs w:val="24"/>
        </w:rPr>
        <w:t>________________________________________</w:t>
      </w:r>
    </w:p>
    <w:p w:rsidR="0080183D" w:rsidRDefault="0080183D" w:rsidP="006168E2">
      <w:pPr>
        <w:rPr>
          <w:color w:val="3B3838"/>
          <w:sz w:val="24"/>
          <w:szCs w:val="24"/>
        </w:rPr>
      </w:pPr>
      <w:r>
        <w:rPr>
          <w:color w:val="3B3838"/>
          <w:sz w:val="24"/>
          <w:szCs w:val="24"/>
        </w:rPr>
        <w:t>Signature</w:t>
      </w:r>
      <w:proofErr w:type="gramStart"/>
      <w:r>
        <w:rPr>
          <w:color w:val="3B3838"/>
          <w:sz w:val="24"/>
          <w:szCs w:val="24"/>
        </w:rPr>
        <w:t>:_</w:t>
      </w:r>
      <w:proofErr w:type="gramEnd"/>
      <w:r>
        <w:rPr>
          <w:color w:val="3B3838"/>
          <w:sz w:val="24"/>
          <w:szCs w:val="24"/>
        </w:rPr>
        <w:t>_____________________________________</w:t>
      </w:r>
    </w:p>
    <w:p w:rsidR="0080183D" w:rsidRPr="00D610A6" w:rsidRDefault="0080183D" w:rsidP="0080183D">
      <w:pPr>
        <w:spacing w:after="0" w:line="240" w:lineRule="auto"/>
        <w:rPr>
          <w:sz w:val="20"/>
          <w:szCs w:val="20"/>
        </w:rPr>
      </w:pPr>
      <w:r w:rsidRPr="00D610A6">
        <w:rPr>
          <w:color w:val="3B3838"/>
          <w:sz w:val="20"/>
          <w:szCs w:val="20"/>
        </w:rPr>
        <w:t xml:space="preserve">Please send to </w:t>
      </w:r>
      <w:r>
        <w:rPr>
          <w:color w:val="3B3838"/>
          <w:sz w:val="20"/>
          <w:szCs w:val="20"/>
        </w:rPr>
        <w:t>Gary Carter</w:t>
      </w:r>
      <w:r w:rsidRPr="00D610A6">
        <w:rPr>
          <w:color w:val="3B3838"/>
          <w:sz w:val="20"/>
          <w:szCs w:val="20"/>
        </w:rPr>
        <w:t xml:space="preserve"> at </w:t>
      </w:r>
      <w:hyperlink r:id="rId8" w:history="1">
        <w:r w:rsidRPr="00B37FEB">
          <w:rPr>
            <w:rStyle w:val="Hyperlink"/>
            <w:sz w:val="20"/>
            <w:szCs w:val="20"/>
          </w:rPr>
          <w:t>Gary@UnitedWayofNorthIdaho.org</w:t>
        </w:r>
      </w:hyperlink>
      <w:r w:rsidRPr="00D610A6">
        <w:rPr>
          <w:color w:val="3B3838"/>
          <w:sz w:val="20"/>
          <w:szCs w:val="20"/>
        </w:rPr>
        <w:t xml:space="preserve"> or fax 208-676-9612. </w:t>
      </w:r>
      <w:r>
        <w:rPr>
          <w:color w:val="3B3838"/>
          <w:sz w:val="20"/>
          <w:szCs w:val="20"/>
        </w:rPr>
        <w:t xml:space="preserve">An invoice will be sent upon receipt. </w:t>
      </w:r>
      <w:r w:rsidRPr="00D610A6">
        <w:rPr>
          <w:color w:val="3B3838"/>
          <w:sz w:val="20"/>
          <w:szCs w:val="20"/>
        </w:rPr>
        <w:t>Thank you for you</w:t>
      </w:r>
      <w:r>
        <w:rPr>
          <w:color w:val="3B3838"/>
          <w:sz w:val="20"/>
          <w:szCs w:val="20"/>
        </w:rPr>
        <w:t>r support of the United Way Month</w:t>
      </w:r>
      <w:r w:rsidRPr="00D610A6">
        <w:rPr>
          <w:color w:val="3B3838"/>
          <w:sz w:val="20"/>
          <w:szCs w:val="20"/>
        </w:rPr>
        <w:t xml:space="preserve"> of Action Book Drive!</w:t>
      </w:r>
    </w:p>
    <w:p w:rsidR="0080183D" w:rsidRPr="0080183D" w:rsidRDefault="0080183D" w:rsidP="006168E2">
      <w:pPr>
        <w:rPr>
          <w:rStyle w:val="SubtleEmphasis"/>
        </w:rPr>
      </w:pPr>
    </w:p>
    <w:p w:rsidR="0080183D" w:rsidRDefault="0080183D" w:rsidP="006168E2">
      <w:pPr>
        <w:rPr>
          <w:color w:val="3B3838"/>
          <w:sz w:val="24"/>
          <w:szCs w:val="24"/>
        </w:rPr>
      </w:pPr>
    </w:p>
    <w:p w:rsidR="0080183D" w:rsidRDefault="0080183D" w:rsidP="006168E2">
      <w:pPr>
        <w:rPr>
          <w:color w:val="3B3838"/>
          <w:sz w:val="24"/>
          <w:szCs w:val="24"/>
        </w:rPr>
      </w:pPr>
    </w:p>
    <w:p w:rsidR="0080183D" w:rsidRDefault="0080183D" w:rsidP="006168E2"/>
    <w:sectPr w:rsidR="0080183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5DE" w:rsidRDefault="00B675DE" w:rsidP="00564994">
      <w:pPr>
        <w:spacing w:after="0" w:line="240" w:lineRule="auto"/>
      </w:pPr>
      <w:r>
        <w:separator/>
      </w:r>
    </w:p>
  </w:endnote>
  <w:endnote w:type="continuationSeparator" w:id="0">
    <w:p w:rsidR="00B675DE" w:rsidRDefault="00B675DE" w:rsidP="00564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994" w:rsidRDefault="002730DC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-590550</wp:posOffset>
          </wp:positionH>
          <wp:positionV relativeFrom="paragraph">
            <wp:posOffset>63592</wp:posOffset>
          </wp:positionV>
          <wp:extent cx="7171704" cy="307248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9939" cy="309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5DE" w:rsidRDefault="00B675DE" w:rsidP="00564994">
      <w:pPr>
        <w:spacing w:after="0" w:line="240" w:lineRule="auto"/>
      </w:pPr>
      <w:r>
        <w:separator/>
      </w:r>
    </w:p>
  </w:footnote>
  <w:footnote w:type="continuationSeparator" w:id="0">
    <w:p w:rsidR="00B675DE" w:rsidRDefault="00B675DE" w:rsidP="00564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994" w:rsidRDefault="002730DC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-590550</wp:posOffset>
          </wp:positionH>
          <wp:positionV relativeFrom="paragraph">
            <wp:posOffset>-180975</wp:posOffset>
          </wp:positionV>
          <wp:extent cx="2571750" cy="482926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WNI_simple-h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482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D4A23"/>
    <w:multiLevelType w:val="singleLevel"/>
    <w:tmpl w:val="494A24F6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52CA4FE2"/>
    <w:multiLevelType w:val="singleLevel"/>
    <w:tmpl w:val="494A24F6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">
    <w:nsid w:val="5F1A26C5"/>
    <w:multiLevelType w:val="singleLevel"/>
    <w:tmpl w:val="A99AFE26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</w:abstractNum>
  <w:abstractNum w:abstractNumId="3">
    <w:nsid w:val="690944C1"/>
    <w:multiLevelType w:val="singleLevel"/>
    <w:tmpl w:val="494A24F6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C0B"/>
    <w:rsid w:val="00090449"/>
    <w:rsid w:val="000C5DB1"/>
    <w:rsid w:val="002730DC"/>
    <w:rsid w:val="004041E7"/>
    <w:rsid w:val="00441C0B"/>
    <w:rsid w:val="00536F37"/>
    <w:rsid w:val="00564994"/>
    <w:rsid w:val="005E2A57"/>
    <w:rsid w:val="005F67D7"/>
    <w:rsid w:val="006168E2"/>
    <w:rsid w:val="006A0CEC"/>
    <w:rsid w:val="00782EE8"/>
    <w:rsid w:val="0080183D"/>
    <w:rsid w:val="009E5413"/>
    <w:rsid w:val="00A14A3C"/>
    <w:rsid w:val="00A42F12"/>
    <w:rsid w:val="00A77BA4"/>
    <w:rsid w:val="00B675DE"/>
    <w:rsid w:val="00EF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8E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994"/>
  </w:style>
  <w:style w:type="paragraph" w:styleId="Footer">
    <w:name w:val="footer"/>
    <w:basedOn w:val="Normal"/>
    <w:link w:val="FooterChar"/>
    <w:uiPriority w:val="99"/>
    <w:unhideWhenUsed/>
    <w:rsid w:val="00564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994"/>
  </w:style>
  <w:style w:type="paragraph" w:styleId="BalloonText">
    <w:name w:val="Balloon Text"/>
    <w:basedOn w:val="Normal"/>
    <w:link w:val="BalloonTextChar"/>
    <w:uiPriority w:val="99"/>
    <w:semiHidden/>
    <w:unhideWhenUsed/>
    <w:rsid w:val="00564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994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80183D"/>
    <w:rPr>
      <w:i/>
      <w:iCs/>
      <w:color w:val="808080" w:themeColor="text1" w:themeTint="7F"/>
    </w:rPr>
  </w:style>
  <w:style w:type="character" w:styleId="Hyperlink">
    <w:name w:val="Hyperlink"/>
    <w:uiPriority w:val="99"/>
    <w:unhideWhenUsed/>
    <w:rsid w:val="008018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8E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994"/>
  </w:style>
  <w:style w:type="paragraph" w:styleId="Footer">
    <w:name w:val="footer"/>
    <w:basedOn w:val="Normal"/>
    <w:link w:val="FooterChar"/>
    <w:uiPriority w:val="99"/>
    <w:unhideWhenUsed/>
    <w:rsid w:val="00564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994"/>
  </w:style>
  <w:style w:type="paragraph" w:styleId="BalloonText">
    <w:name w:val="Balloon Text"/>
    <w:basedOn w:val="Normal"/>
    <w:link w:val="BalloonTextChar"/>
    <w:uiPriority w:val="99"/>
    <w:semiHidden/>
    <w:unhideWhenUsed/>
    <w:rsid w:val="00564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994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80183D"/>
    <w:rPr>
      <w:i/>
      <w:iCs/>
      <w:color w:val="808080" w:themeColor="text1" w:themeTint="7F"/>
    </w:rPr>
  </w:style>
  <w:style w:type="character" w:styleId="Hyperlink">
    <w:name w:val="Hyperlink"/>
    <w:uiPriority w:val="99"/>
    <w:unhideWhenUsed/>
    <w:rsid w:val="008018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y@UnitedWayofNorthIdaho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ri\Documents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1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Keri</dc:creator>
  <cp:lastModifiedBy>UWKC01</cp:lastModifiedBy>
  <cp:revision>3</cp:revision>
  <dcterms:created xsi:type="dcterms:W3CDTF">2018-04-05T19:32:00Z</dcterms:created>
  <dcterms:modified xsi:type="dcterms:W3CDTF">2018-04-05T19:32:00Z</dcterms:modified>
</cp:coreProperties>
</file>